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94" w:rsidRDefault="00DD68C6">
      <w:r>
        <w:rPr>
          <w:noProof/>
          <w:lang w:eastAsia="bg-BG"/>
        </w:rPr>
        <w:drawing>
          <wp:inline distT="0" distB="0" distL="0" distR="0">
            <wp:extent cx="3272155" cy="4450715"/>
            <wp:effectExtent l="19050" t="0" r="4445" b="0"/>
            <wp:docPr id="1" name="Картина 1" descr="http://www.projectdiana-eme.com/uploads/1/1/6/6/11666554/9234917.jpg?1459103417%5d%3Chttps://www.projectdiana-eme.com/%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jectdiana-eme.com/uploads/1/1/6/6/11666554/9234917.jpg?1459103417%5d%3Chttps://www.projectdiana-eme.com/%3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445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0594" w:rsidSect="007A0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DD68C6"/>
    <w:rsid w:val="007A0594"/>
    <w:rsid w:val="009E2E00"/>
    <w:rsid w:val="00DD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DD68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MOON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2018-01-11T06:29:00Z</dcterms:created>
  <dcterms:modified xsi:type="dcterms:W3CDTF">2018-01-11T06:30:00Z</dcterms:modified>
</cp:coreProperties>
</file>